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0DB0C" w14:textId="25703DE4" w:rsidR="00641B2E" w:rsidRDefault="00641B2E"/>
    <w:p w14:paraId="5E032832" w14:textId="3A29F43C" w:rsidR="00641B2E" w:rsidRDefault="00641B2E"/>
    <w:p w14:paraId="768B751D" w14:textId="5F18D923" w:rsidR="00641B2E" w:rsidRDefault="00641B2E"/>
    <w:p w14:paraId="695958B6" w14:textId="46037B11" w:rsidR="009E43A5" w:rsidRDefault="009E43A5" w:rsidP="009E43A5">
      <w:pPr>
        <w:rPr>
          <w:sz w:val="56"/>
          <w:szCs w:val="56"/>
        </w:rPr>
      </w:pPr>
      <w:r w:rsidRPr="009E43A5">
        <w:rPr>
          <w:sz w:val="56"/>
          <w:szCs w:val="56"/>
        </w:rPr>
        <w:t>Self</w:t>
      </w:r>
      <w:r>
        <w:rPr>
          <w:sz w:val="56"/>
          <w:szCs w:val="56"/>
        </w:rPr>
        <w:t>-</w:t>
      </w:r>
      <w:r w:rsidRPr="009E43A5">
        <w:rPr>
          <w:sz w:val="56"/>
          <w:szCs w:val="56"/>
        </w:rPr>
        <w:t xml:space="preserve">Screening Attestation </w:t>
      </w:r>
    </w:p>
    <w:p w14:paraId="4577CA70" w14:textId="77777777" w:rsidR="003334B0" w:rsidRDefault="003334B0" w:rsidP="003334B0">
      <w:pPr>
        <w:jc w:val="both"/>
        <w:rPr>
          <w:sz w:val="56"/>
          <w:szCs w:val="56"/>
        </w:rPr>
      </w:pPr>
    </w:p>
    <w:p w14:paraId="702B21AC" w14:textId="5A9601DE" w:rsidR="00BC08A9" w:rsidRPr="00BC08A9" w:rsidRDefault="00641B2E" w:rsidP="003334B0">
      <w:pPr>
        <w:jc w:val="both"/>
        <w:rPr>
          <w:rFonts w:ascii="Arial Nova" w:hAnsi="Arial Nova"/>
          <w:i w:val="0"/>
          <w:iCs w:val="0"/>
        </w:rPr>
      </w:pPr>
      <w:r w:rsidRPr="00641B2E">
        <w:rPr>
          <w:rFonts w:ascii="Arial Nova" w:hAnsi="Arial Nova"/>
          <w:color w:val="000000"/>
        </w:rPr>
        <w:t>State health departments no longer require active screening for health care employees.</w:t>
      </w:r>
      <w:r>
        <w:rPr>
          <w:rFonts w:ascii="Arial Nova" w:hAnsi="Arial Nova"/>
          <w:color w:val="000000"/>
        </w:rPr>
        <w:t xml:space="preserve"> Active screening is still required for patients and visitors. Beginning today, it is expected that health care workers with COVID-19 symptoms or a COVID-19 exposure call the Employee Workability hotline at 833-494-0837 and stay home if directed to do so. By entering </w:t>
      </w:r>
      <w:r w:rsidR="008B140C">
        <w:rPr>
          <w:rFonts w:ascii="Arial Nova" w:hAnsi="Arial Nova"/>
          <w:color w:val="000000"/>
        </w:rPr>
        <w:t xml:space="preserve">AGENCY NAME </w:t>
      </w:r>
      <w:r>
        <w:rPr>
          <w:rFonts w:ascii="Arial Nova" w:hAnsi="Arial Nova"/>
          <w:color w:val="000000"/>
        </w:rPr>
        <w:t>facilities, health care workers are attesting that they do not have COVID-19 symptoms or an exposure that requires quarantine. Meanwhile, wearing a mask to work, changing the mask upon entry and performing hand hygiene are still required.</w:t>
      </w:r>
      <w:r w:rsidRPr="00641B2E">
        <w:t xml:space="preserve"> </w:t>
      </w:r>
      <w:r w:rsidR="00BC08A9">
        <w:rPr>
          <w:rFonts w:ascii="Arial Nova" w:hAnsi="Arial Nova"/>
        </w:rPr>
        <w:t xml:space="preserve">If entering a facility that requires screening, ie: assisted living, senior housing, you are still expected to follow that facilities screening requirements.  </w:t>
      </w:r>
    </w:p>
    <w:p w14:paraId="574EFA71" w14:textId="00D11FA7" w:rsidR="00641B2E" w:rsidRDefault="00641B2E">
      <w:r w:rsidRPr="00641B2E">
        <w:rPr>
          <w:color w:val="auto"/>
        </w:rPr>
        <w:t xml:space="preserve">I understand that by coming to work I am free of symptoms and </w:t>
      </w:r>
      <w:r w:rsidR="00FC670E">
        <w:rPr>
          <w:color w:val="auto"/>
        </w:rPr>
        <w:t xml:space="preserve">known </w:t>
      </w:r>
      <w:r w:rsidRPr="00641B2E">
        <w:rPr>
          <w:color w:val="auto"/>
        </w:rPr>
        <w:t>exposures.</w:t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AA0737" w14:paraId="5BEF5EE2" w14:textId="77777777" w:rsidTr="00AA0737">
        <w:trPr>
          <w:jc w:val="center"/>
        </w:trPr>
        <w:tc>
          <w:tcPr>
            <w:tcW w:w="12960" w:type="dxa"/>
            <w:gridSpan w:val="5"/>
          </w:tcPr>
          <w:p w14:paraId="74F0FB8E" w14:textId="7E280774" w:rsidR="003334B0" w:rsidRDefault="003334B0" w:rsidP="00641B2E">
            <w:pPr>
              <w:widowControl/>
              <w:autoSpaceDE/>
              <w:autoSpaceDN/>
              <w:adjustRightInd/>
              <w:jc w:val="left"/>
            </w:pPr>
          </w:p>
        </w:tc>
      </w:tr>
      <w:tr w:rsidR="00AA0737" w14:paraId="7B0E6CDC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7884005A" w14:textId="714B6884" w:rsidR="00AA0737" w:rsidRPr="00AA0737" w:rsidRDefault="00641B2E" w:rsidP="00641B2E">
            <w:r>
              <w:t>Name</w:t>
            </w:r>
          </w:p>
        </w:tc>
      </w:tr>
      <w:tr w:rsidR="008A067C" w14:paraId="1030E436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737330F9" w14:textId="77777777" w:rsidR="008A067C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52AC6CE" w14:textId="77777777" w:rsidR="008A067C" w:rsidRDefault="008A067C" w:rsidP="00AA0737">
            <w:pPr>
              <w:jc w:val="left"/>
            </w:pPr>
          </w:p>
        </w:tc>
        <w:tc>
          <w:tcPr>
            <w:tcW w:w="1260" w:type="dxa"/>
          </w:tcPr>
          <w:p w14:paraId="75199A89" w14:textId="77777777" w:rsidR="008A067C" w:rsidRDefault="008A067C" w:rsidP="009E43A5">
            <w:pPr>
              <w:jc w:val="both"/>
            </w:pPr>
          </w:p>
        </w:tc>
        <w:tc>
          <w:tcPr>
            <w:tcW w:w="3330" w:type="dxa"/>
            <w:vAlign w:val="bottom"/>
          </w:tcPr>
          <w:p w14:paraId="724A6178" w14:textId="77777777" w:rsidR="008A067C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14:paraId="2A8A216C" w14:textId="77777777" w:rsidR="008A067C" w:rsidRDefault="008A067C" w:rsidP="00AA0737">
            <w:pPr>
              <w:jc w:val="left"/>
            </w:pPr>
          </w:p>
        </w:tc>
      </w:tr>
      <w:tr w:rsidR="008A067C" w14:paraId="10C7CA71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3EAF9308" w14:textId="77777777" w:rsidR="008A067C" w:rsidRDefault="008A067C" w:rsidP="008A067C"/>
        </w:tc>
        <w:tc>
          <w:tcPr>
            <w:tcW w:w="5310" w:type="dxa"/>
            <w:vAlign w:val="center"/>
          </w:tcPr>
          <w:p w14:paraId="70A86236" w14:textId="77B09A94" w:rsidR="008A067C" w:rsidRDefault="008A067C" w:rsidP="008A067C"/>
        </w:tc>
        <w:tc>
          <w:tcPr>
            <w:tcW w:w="1260" w:type="dxa"/>
            <w:vAlign w:val="center"/>
          </w:tcPr>
          <w:p w14:paraId="06CC9653" w14:textId="77777777" w:rsidR="008A067C" w:rsidRDefault="008A067C" w:rsidP="008A067C"/>
        </w:tc>
        <w:tc>
          <w:tcPr>
            <w:tcW w:w="3330" w:type="dxa"/>
            <w:vAlign w:val="center"/>
          </w:tcPr>
          <w:p w14:paraId="71AFA66C" w14:textId="4C398686" w:rsidR="008A067C" w:rsidRDefault="008A067C" w:rsidP="008A067C"/>
        </w:tc>
        <w:tc>
          <w:tcPr>
            <w:tcW w:w="2250" w:type="dxa"/>
            <w:vAlign w:val="center"/>
          </w:tcPr>
          <w:p w14:paraId="7A9066E1" w14:textId="77777777" w:rsidR="008A067C" w:rsidRDefault="008A067C" w:rsidP="008A067C"/>
        </w:tc>
      </w:tr>
    </w:tbl>
    <w:p w14:paraId="5BADF889" w14:textId="4D271F71" w:rsidR="00A410FF" w:rsidRDefault="00A410FF" w:rsidP="00AA0737">
      <w:pPr>
        <w:pStyle w:val="BodyText"/>
      </w:pPr>
    </w:p>
    <w:p w14:paraId="70EE1FAB" w14:textId="55EAA50F" w:rsidR="009E43A5" w:rsidRPr="009E43A5" w:rsidRDefault="009E43A5" w:rsidP="009E43A5">
      <w:pPr>
        <w:tabs>
          <w:tab w:val="left" w:pos="1905"/>
          <w:tab w:val="center" w:pos="6480"/>
        </w:tabs>
        <w:jc w:val="left"/>
      </w:pPr>
      <w:r>
        <w:tab/>
        <w:t>Signature</w:t>
      </w:r>
      <w:r>
        <w:tab/>
      </w:r>
      <w:r>
        <w:tab/>
      </w:r>
      <w:r>
        <w:tab/>
      </w:r>
      <w:sdt>
        <w:sdtPr>
          <w:id w:val="1936019596"/>
          <w:placeholder>
            <w:docPart w:val="250E351E24D149B9A944F6235343F333"/>
          </w:placeholder>
          <w:temporary/>
          <w:showingPlcHdr/>
          <w15:appearance w15:val="hidden"/>
        </w:sdtPr>
        <w:sdtEndPr/>
        <w:sdtContent>
          <w:r w:rsidRPr="00AA0737">
            <w:t>Date</w:t>
          </w:r>
        </w:sdtContent>
      </w:sdt>
    </w:p>
    <w:sectPr w:rsidR="009E43A5" w:rsidRPr="009E43A5" w:rsidSect="008A067C">
      <w:headerReference w:type="default" r:id="rId9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D0243" w14:textId="77777777" w:rsidR="00EB6CA3" w:rsidRDefault="00EB6CA3" w:rsidP="003F140B">
      <w:r>
        <w:separator/>
      </w:r>
    </w:p>
  </w:endnote>
  <w:endnote w:type="continuationSeparator" w:id="0">
    <w:p w14:paraId="1048A205" w14:textId="77777777" w:rsidR="00EB6CA3" w:rsidRDefault="00EB6CA3" w:rsidP="003F140B">
      <w:r>
        <w:continuationSeparator/>
      </w:r>
    </w:p>
  </w:endnote>
  <w:endnote w:type="continuationNotice" w:id="1">
    <w:p w14:paraId="361B177F" w14:textId="77777777" w:rsidR="00EB6CA3" w:rsidRDefault="00EB6C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C157A" w14:textId="77777777" w:rsidR="00EB6CA3" w:rsidRDefault="00EB6CA3" w:rsidP="003F140B">
      <w:r>
        <w:separator/>
      </w:r>
    </w:p>
  </w:footnote>
  <w:footnote w:type="continuationSeparator" w:id="0">
    <w:p w14:paraId="72453EC0" w14:textId="77777777" w:rsidR="00EB6CA3" w:rsidRDefault="00EB6CA3" w:rsidP="003F140B">
      <w:r>
        <w:continuationSeparator/>
      </w:r>
    </w:p>
  </w:footnote>
  <w:footnote w:type="continuationNotice" w:id="1">
    <w:p w14:paraId="43B198FB" w14:textId="77777777" w:rsidR="00EB6CA3" w:rsidRDefault="00EB6C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3E688" w14:textId="77777777" w:rsidR="00657B53" w:rsidRDefault="008A067C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9BEDF11" wp14:editId="5A807A19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1A47E3D" id="Group 18" o:spid="_x0000_s1026" alt="Background design frame and corner shapes" style="position:absolute;margin-left:0;margin-top:0;width:796.25pt;height:617.05pt;z-index:251658241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">
              <v:group id="Group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oup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Shape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8240" behindDoc="1" locked="0" layoutInCell="1" allowOverlap="1" wp14:anchorId="0DD8F2A4" wp14:editId="56E1441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2E"/>
    <w:rsid w:val="0006192F"/>
    <w:rsid w:val="000F7F22"/>
    <w:rsid w:val="001B24AF"/>
    <w:rsid w:val="001F73E9"/>
    <w:rsid w:val="002748B0"/>
    <w:rsid w:val="003334B0"/>
    <w:rsid w:val="003503FD"/>
    <w:rsid w:val="003F140B"/>
    <w:rsid w:val="004052F3"/>
    <w:rsid w:val="004E338A"/>
    <w:rsid w:val="0050334E"/>
    <w:rsid w:val="00641B2E"/>
    <w:rsid w:val="00657B53"/>
    <w:rsid w:val="0069082D"/>
    <w:rsid w:val="006A127F"/>
    <w:rsid w:val="006E6D7C"/>
    <w:rsid w:val="00742545"/>
    <w:rsid w:val="00890C55"/>
    <w:rsid w:val="008A067C"/>
    <w:rsid w:val="008B140C"/>
    <w:rsid w:val="009E43A5"/>
    <w:rsid w:val="00A1495F"/>
    <w:rsid w:val="00A410FF"/>
    <w:rsid w:val="00AA0737"/>
    <w:rsid w:val="00AB489F"/>
    <w:rsid w:val="00BC08A9"/>
    <w:rsid w:val="00BC2478"/>
    <w:rsid w:val="00C51B6B"/>
    <w:rsid w:val="00CE7A67"/>
    <w:rsid w:val="00DF7A79"/>
    <w:rsid w:val="00E31E21"/>
    <w:rsid w:val="00EB6CA3"/>
    <w:rsid w:val="00ED586A"/>
    <w:rsid w:val="00EF16E7"/>
    <w:rsid w:val="00FC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72A7719"/>
  <w14:defaultImageDpi w14:val="0"/>
  <w15:docId w15:val="{1A8CBCFE-8303-454E-8084-FCA0539D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toczek\AppData\Roaming\Microsoft\Templates\Employee%20of%20the%20month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50E351E24D149B9A944F6235343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F8E5F-628B-4AB4-B86B-4A73EA141A28}"/>
      </w:docPartPr>
      <w:docPartBody>
        <w:p w:rsidR="00AF79DF" w:rsidRDefault="002E008E" w:rsidP="002E008E">
          <w:pPr>
            <w:pStyle w:val="250E351E24D149B9A944F6235343F333"/>
          </w:pPr>
          <w:r w:rsidRPr="00AA0737">
            <w:rPr>
              <w:i/>
              <w:iCs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F04"/>
    <w:rsid w:val="002E008E"/>
    <w:rsid w:val="006051A9"/>
    <w:rsid w:val="00940335"/>
    <w:rsid w:val="00AF79DF"/>
    <w:rsid w:val="00BF5013"/>
    <w:rsid w:val="00E6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0E351E24D149B9A944F6235343F333">
    <w:name w:val="250E351E24D149B9A944F6235343F333"/>
    <w:rsid w:val="002E00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577e7d-b316-4dc8-bc1e-48c98e6916c9" xsi:nil="true"/>
    <QuickAccess xmlns="12492aaf-255c-4cda-84a0-c4f9a9af1f5b" xsi:nil="true"/>
    <lcf76f155ced4ddcb4097134ff3c332f xmlns="12492aaf-255c-4cda-84a0-c4f9a9af1f5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CAD360B94982478FE7BEE7E574B1D6" ma:contentTypeVersion="18" ma:contentTypeDescription="Create a new document." ma:contentTypeScope="" ma:versionID="02799a44592c9b48e912e983f393fab9">
  <xsd:schema xmlns:xsd="http://www.w3.org/2001/XMLSchema" xmlns:xs="http://www.w3.org/2001/XMLSchema" xmlns:p="http://schemas.microsoft.com/office/2006/metadata/properties" xmlns:ns2="12492aaf-255c-4cda-84a0-c4f9a9af1f5b" xmlns:ns3="8f577e7d-b316-4dc8-bc1e-48c98e6916c9" targetNamespace="http://schemas.microsoft.com/office/2006/metadata/properties" ma:root="true" ma:fieldsID="0683178eafbf4b9afcd2d139edfe6cff" ns2:_="" ns3:_="">
    <xsd:import namespace="12492aaf-255c-4cda-84a0-c4f9a9af1f5b"/>
    <xsd:import namespace="8f577e7d-b316-4dc8-bc1e-48c98e6916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QuickAcces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92aaf-255c-4cda-84a0-c4f9a9af1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QuickAccess" ma:index="21" nillable="true" ma:displayName="Quick Access" ma:format="Dropdown" ma:internalName="QuickAc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ducation"/>
                    <xsd:enumeration value="Communications"/>
                    <xsd:enumeration value="Regulatory"/>
                    <xsd:enumeration value="Executive"/>
                    <xsd:enumeration value="Administrative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b7f72e9-c636-414a-839e-9f0dd5fe58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77e7d-b316-4dc8-bc1e-48c98e6916c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0d6491c-c88c-42e9-80a1-b05f1e7e82e5}" ma:internalName="TaxCatchAll" ma:showField="CatchAllData" ma:web="8f577e7d-b316-4dc8-bc1e-48c98e6916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8f577e7d-b316-4dc8-bc1e-48c98e6916c9"/>
    <ds:schemaRef ds:uri="12492aaf-255c-4cda-84a0-c4f9a9af1f5b"/>
  </ds:schemaRefs>
</ds:datastoreItem>
</file>

<file path=customXml/itemProps2.xml><?xml version="1.0" encoding="utf-8"?>
<ds:datastoreItem xmlns:ds="http://schemas.openxmlformats.org/officeDocument/2006/customXml" ds:itemID="{A70D8D23-DBA5-448B-8AF0-CAC46EEC8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92aaf-255c-4cda-84a0-c4f9a9af1f5b"/>
    <ds:schemaRef ds:uri="8f577e7d-b316-4dc8-bc1e-48c98e6916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</Template>
  <TotalTime>0</TotalTime>
  <Pages>1</Pages>
  <Words>136</Words>
  <Characters>781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Toczek, Kay L.</dc:creator>
  <cp:keywords/>
  <dc:description/>
  <cp:lastModifiedBy>Brianna Lindell</cp:lastModifiedBy>
  <cp:revision>2</cp:revision>
  <cp:lastPrinted>2021-06-23T18:22:00Z</cp:lastPrinted>
  <dcterms:created xsi:type="dcterms:W3CDTF">2023-02-22T18:34:00Z</dcterms:created>
  <dcterms:modified xsi:type="dcterms:W3CDTF">2023-02-22T18:34:00Z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0x0101006DCAD360B94982478FE7BEE7E574B1D6</vt:lpwstr>
  </property>
  <property fmtid="{D5CDD505-2E9C-101B-9397-08002B2CF9AE}" pid="4" name="MediaServiceImageTags">
    <vt:lpwstr/>
  </property>
</Properties>
</file>